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276" w:lineRule="auto"/>
        <w:jc w:val="center"/>
        <w:rPr>
          <w:rFonts w:ascii="Calibri" w:eastAsia="Batang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eastAsia="Batang" w:hAnsi="Calibri" w:cs="Tahoma"/>
          <w:b/>
          <w:sz w:val="22"/>
          <w:szCs w:val="22"/>
          <w:u w:val="single"/>
          <w:lang w:val="es-ES_tradnl"/>
        </w:rPr>
        <w:t>PROYECTO SUBVENCIONES PARA AGRUPACIONES FOLKLORICAS Y ASOCIACIONES MUSICALES Y CULTURALES DE RAIZ POPULAR O TRADICIONAL 2018/2019</w:t>
      </w:r>
    </w:p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MEMORIA EXPLICATIVA DE LA ENTIDAD: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NOMBRE DE LA ENTIDAD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DENOMINACIÓN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TIPO DE ENTIDAD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CULTURAL, DEPORTIVA…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ÁMBITO GEOGRÁFICO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MUNICIPIO DE TEGUISE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FUNCIONES DE LA ENTIDAD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A QUÉ SE DEDICA LA ASOCIACIÓN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ACTIVIDADES Y PROYECTOS QUE REALIZA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 xml:space="preserve">ACTOS QUE ORGANIZA LA ASOCIACIÓN </w:t>
            </w:r>
          </w:p>
        </w:tc>
      </w:tr>
    </w:tbl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PERSONA DE CONTACTO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NOMBRE Y APELLIDOS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DOMICILIO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TELÉFONO DE CONTACTO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CORREO ELECTRÓNICO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DESCRIPCIÓN DEL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DENOMINACIÓN DEL PROYECTO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NOMBRE CONCRETO DEL PROYECTO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DESCRIPCIÓN DEL PROYECTO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BREVE DESCRIPCIÓN DEL PROYECTO O ACTIVIDAD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JUSTIFICACION DE LA NECESIDAD SOCIAL DETECTADA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MOTIVACIONES PARA REALIZAR EL PROYECTO</w:t>
            </w: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USUARIOS AFECTADOS POR 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USUARIOS DIRECTOS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NÚMERO APROXIMADO DE PARTICIPANTES EN EL PROYECTO</w:t>
            </w:r>
          </w:p>
        </w:tc>
      </w:tr>
    </w:tbl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ÁREAS Y OBJETIVOS DEL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OBJETIVOS DEL PROYECTO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sz w:val="22"/>
                <w:szCs w:val="22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METODOLOGÍA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lastRenderedPageBreak/>
              <w:t>ACTIVIDADES PREVISTAS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 xml:space="preserve"> SE PUEDE ADJUNTAR PROGRAMA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MEDIOS HUMANOS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RECURSOS MATERIALES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CRONOGRAMA PREVISTO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INTERVELO DE FECHAS EN QUE SE DESARROLLA EL PROYECTO</w:t>
            </w: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PUBLICIDAD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PUBLICIDAD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 xml:space="preserve">EXPLICACIÓN DEL TIPO DE PUBLICIDAD DEL AYTO. DE TEGUISE </w:t>
            </w: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RELACIÓN DE GASTOS TOTALES DEL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0"/>
        <w:gridCol w:w="2835"/>
      </w:tblGrid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CONCEPTO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IMPORTE €</w:t>
            </w: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</w:tbl>
    <w:p>
      <w:pPr>
        <w:spacing w:line="276" w:lineRule="auto"/>
        <w:ind w:left="709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RELACIÓN DE INGRESOS TOTALES DEL PROYECTO (Si los hubiera).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3402"/>
        <w:gridCol w:w="1984"/>
      </w:tblGrid>
      <w:tr>
        <w:trPr>
          <w:trHeight w:val="567"/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CONCEPTO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ENTIDAD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IMPORTE €</w:t>
            </w:r>
          </w:p>
        </w:tc>
      </w:tr>
      <w:tr>
        <w:trPr>
          <w:trHeight w:val="567"/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CUOTAS DE SOCIOS, SUBVENCIONES DE OTRAS ENTIDADES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</w:tbl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spacing w:line="276" w:lineRule="auto"/>
        <w:ind w:firstLine="708"/>
        <w:jc w:val="both"/>
        <w:rPr>
          <w:rFonts w:ascii="Calibri" w:hAnsi="Calibri" w:cs="Tahoma"/>
          <w:sz w:val="22"/>
          <w:szCs w:val="22"/>
          <w:lang w:val="es-ES_tradnl"/>
        </w:rPr>
      </w:pPr>
      <w:r>
        <w:rPr>
          <w:rFonts w:ascii="Calibri" w:hAnsi="Calibri" w:cs="Tahoma"/>
          <w:color w:val="FF0000"/>
          <w:sz w:val="22"/>
          <w:szCs w:val="22"/>
          <w:lang w:val="es-ES_tradnl"/>
        </w:rPr>
        <w:t>NOMBRE DEL</w:t>
      </w:r>
      <w:r>
        <w:rPr>
          <w:rFonts w:ascii="Calibri" w:hAnsi="Calibri" w:cs="Tahoma"/>
          <w:sz w:val="22"/>
          <w:szCs w:val="22"/>
          <w:lang w:val="es-ES_tradnl"/>
        </w:rPr>
        <w:t xml:space="preserve"> </w:t>
      </w:r>
      <w:r>
        <w:rPr>
          <w:rFonts w:ascii="Calibri" w:hAnsi="Calibri" w:cs="Tahoma"/>
          <w:color w:val="FF0000"/>
          <w:sz w:val="22"/>
          <w:szCs w:val="22"/>
          <w:lang w:val="es-ES_tradnl"/>
        </w:rPr>
        <w:t>REPRESENTANTE DE LA ENTIDAD</w:t>
      </w:r>
      <w:r>
        <w:rPr>
          <w:rFonts w:ascii="Calibri" w:hAnsi="Calibri" w:cs="Tahoma"/>
          <w:sz w:val="22"/>
          <w:szCs w:val="22"/>
          <w:lang w:val="es-ES_tradnl"/>
        </w:rPr>
        <w:t>, representante legal de la Entidad solicitante, certifica la veracidad de todos los datos obrantes en el presente proyecto.</w:t>
      </w:r>
    </w:p>
    <w:p>
      <w:pPr>
        <w:spacing w:line="276" w:lineRule="auto"/>
        <w:jc w:val="center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spacing w:line="276" w:lineRule="auto"/>
        <w:jc w:val="center"/>
        <w:rPr>
          <w:rFonts w:ascii="Calibri" w:hAnsi="Calibri" w:cs="Tahoma"/>
          <w:sz w:val="22"/>
          <w:szCs w:val="22"/>
          <w:lang w:val="es-ES_tradnl"/>
        </w:rPr>
      </w:pPr>
      <w:r>
        <w:rPr>
          <w:rFonts w:ascii="Calibri" w:hAnsi="Calibri" w:cs="Tahoma"/>
          <w:sz w:val="22"/>
          <w:szCs w:val="22"/>
          <w:lang w:val="es-ES_tradnl"/>
        </w:rPr>
        <w:t>Teguise, a  __________ __________________</w:t>
      </w:r>
    </w:p>
    <w:p>
      <w:pPr>
        <w:pStyle w:val="Ttulo2"/>
        <w:spacing w:line="276" w:lineRule="auto"/>
        <w:ind w:firstLine="0"/>
        <w:jc w:val="left"/>
        <w:rPr>
          <w:rFonts w:ascii="Calibri" w:hAnsi="Calibri" w:cs="Tahoma"/>
          <w:b/>
          <w:sz w:val="22"/>
          <w:szCs w:val="22"/>
        </w:rPr>
      </w:pPr>
    </w:p>
    <w:p>
      <w:pPr>
        <w:pStyle w:val="Ttulo2"/>
        <w:spacing w:line="276" w:lineRule="auto"/>
        <w:ind w:firstLine="0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Firmado,</w:t>
      </w:r>
    </w:p>
    <w:p>
      <w:pPr>
        <w:rPr>
          <w:lang w:val="es-ES_tradnl"/>
        </w:rPr>
      </w:pPr>
    </w:p>
    <w:p>
      <w:pPr>
        <w:rPr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center"/>
        <w:rPr>
          <w:rFonts w:ascii="Calibri" w:hAnsi="Calibri"/>
          <w:b/>
          <w:sz w:val="22"/>
          <w:szCs w:val="22"/>
          <w:u w:val="single"/>
          <w:lang w:val="es-ES_tradnl"/>
        </w:rPr>
      </w:pPr>
      <w:r>
        <w:rPr>
          <w:rFonts w:ascii="Calibri" w:hAnsi="Calibri"/>
          <w:b/>
          <w:sz w:val="22"/>
          <w:szCs w:val="22"/>
          <w:u w:val="single"/>
          <w:lang w:val="es-ES_tradnl"/>
        </w:rPr>
        <w:t>CONCEJALÍA DE CULTURA Y FESTEJOS</w:t>
      </w:r>
    </w:p>
    <w:sectPr>
      <w:headerReference w:type="default" r:id="rId7"/>
      <w:pgSz w:w="11906" w:h="16838"/>
      <w:pgMar w:top="2234" w:right="1701" w:bottom="96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-238125</wp:posOffset>
          </wp:positionV>
          <wp:extent cx="619125" cy="1085850"/>
          <wp:effectExtent l="19050" t="0" r="9525" b="0"/>
          <wp:wrapNone/>
          <wp:docPr id="1" name="Imagen 1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Encabezado"/>
    </w:pPr>
    <w:r>
      <w:rPr>
        <w:noProof/>
      </w:rPr>
      <w:drawing>
        <wp:inline distT="0" distB="0" distL="0" distR="0">
          <wp:extent cx="4381500" cy="7677150"/>
          <wp:effectExtent l="19050" t="0" r="0" b="0"/>
          <wp:docPr id="3" name="Imagen 3" descr="C:\Users\jocastellano\Desktop\ESCUDO DEL AYUNTAMIENTO NUEV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ocastellano\Desktop\ESCUDO DEL AYUNTAMIENTO NUEVO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77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836"/>
    <w:multiLevelType w:val="hybridMultilevel"/>
    <w:tmpl w:val="B0B8F1B6"/>
    <w:lvl w:ilvl="0" w:tplc="44000E3A">
      <w:start w:val="928"/>
      <w:numFmt w:val="bullet"/>
      <w:lvlText w:val=""/>
      <w:lvlJc w:val="left"/>
      <w:pPr>
        <w:ind w:left="1854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127D058D"/>
    <w:multiLevelType w:val="hybridMultilevel"/>
    <w:tmpl w:val="443645CC"/>
    <w:lvl w:ilvl="0" w:tplc="44000E3A">
      <w:start w:val="928"/>
      <w:numFmt w:val="bullet"/>
      <w:lvlText w:val=""/>
      <w:lvlJc w:val="left"/>
      <w:pPr>
        <w:ind w:left="927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3375965"/>
    <w:multiLevelType w:val="multilevel"/>
    <w:tmpl w:val="D5F6E0FE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6B67A5"/>
    <w:multiLevelType w:val="hybridMultilevel"/>
    <w:tmpl w:val="B0C86AA2"/>
    <w:lvl w:ilvl="0" w:tplc="3A5ADA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30952"/>
    <w:multiLevelType w:val="hybridMultilevel"/>
    <w:tmpl w:val="A1DA90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F5556E"/>
    <w:multiLevelType w:val="hybridMultilevel"/>
    <w:tmpl w:val="233AF188"/>
    <w:lvl w:ilvl="0" w:tplc="F2AAEA76">
      <w:start w:val="1"/>
      <w:numFmt w:val="bullet"/>
      <w:lvlText w:val="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6">
    <w:nsid w:val="3F57200C"/>
    <w:multiLevelType w:val="hybridMultilevel"/>
    <w:tmpl w:val="D7348A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057FB"/>
    <w:multiLevelType w:val="hybridMultilevel"/>
    <w:tmpl w:val="6E5C43A8"/>
    <w:lvl w:ilvl="0" w:tplc="6E008506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713928"/>
    <w:multiLevelType w:val="hybridMultilevel"/>
    <w:tmpl w:val="D5F6E0FE"/>
    <w:lvl w:ilvl="0" w:tplc="F2AAEA76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F96FE2"/>
    <w:multiLevelType w:val="singleLevel"/>
    <w:tmpl w:val="EBFEFC0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b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ind w:firstLine="426"/>
      <w:jc w:val="center"/>
      <w:outlineLvl w:val="1"/>
    </w:pPr>
    <w:rPr>
      <w:sz w:val="24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spacing w:line="360" w:lineRule="auto"/>
      <w:ind w:firstLine="567"/>
      <w:jc w:val="both"/>
    </w:pPr>
    <w:rPr>
      <w:b/>
      <w:sz w:val="24"/>
      <w:lang w:val="es-ES_tradnl"/>
    </w:rPr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sz w:val="24"/>
      <w:lang w:val="es-ES_tradnl"/>
    </w:rPr>
  </w:style>
  <w:style w:type="paragraph" w:styleId="Sangra2detindependiente">
    <w:name w:val="Body Text Indent 2"/>
    <w:basedOn w:val="Normal"/>
    <w:semiHidden/>
    <w:pPr>
      <w:spacing w:line="360" w:lineRule="auto"/>
      <w:ind w:firstLine="426"/>
      <w:jc w:val="both"/>
    </w:pPr>
    <w:rPr>
      <w:sz w:val="24"/>
      <w:lang w:val="es-ES_tradnl"/>
    </w:rPr>
  </w:style>
  <w:style w:type="paragraph" w:styleId="Sangra3detindependiente">
    <w:name w:val="Body Text Indent 3"/>
    <w:basedOn w:val="Normal"/>
    <w:semiHidden/>
    <w:pPr>
      <w:ind w:firstLine="425"/>
      <w:jc w:val="both"/>
    </w:pPr>
    <w:rPr>
      <w:sz w:val="24"/>
      <w:lang w:val="es-ES_tradnl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escud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escudo</Template>
  <TotalTime>0</TotalTime>
  <Pages>2</Pages>
  <Words>224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Siendo necesario (1)</vt:lpstr>
    </vt:vector>
  </TitlesOfParts>
  <Company>Ayto de Arrecife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Siendo necesario (1)</dc:title>
  <dc:creator>Elena Martin</dc:creator>
  <cp:lastModifiedBy>jocastellano</cp:lastModifiedBy>
  <cp:revision>2</cp:revision>
  <cp:lastPrinted>2019-06-18T08:14:00Z</cp:lastPrinted>
  <dcterms:created xsi:type="dcterms:W3CDTF">2019-06-18T08:16:00Z</dcterms:created>
  <dcterms:modified xsi:type="dcterms:W3CDTF">2019-06-18T08:16:00Z</dcterms:modified>
</cp:coreProperties>
</file>